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1E40" w:rsidRDefault="00205E4F" w:rsidP="00205E4F">
      <w:pPr>
        <w:ind w:left="-720"/>
      </w:pPr>
      <w:bookmarkStart w:id="0" w:name="_Hlk481492042"/>
      <w:bookmarkEnd w:id="0"/>
      <w:r>
        <w:rPr>
          <w:noProof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3ED7FE9A" wp14:editId="7F4F25B2">
                <wp:simplePos x="0" y="0"/>
                <wp:positionH relativeFrom="column">
                  <wp:posOffset>314325</wp:posOffset>
                </wp:positionH>
                <wp:positionV relativeFrom="paragraph">
                  <wp:posOffset>7248525</wp:posOffset>
                </wp:positionV>
                <wp:extent cx="228600" cy="257175"/>
                <wp:effectExtent l="0" t="0" r="0" b="9525"/>
                <wp:wrapNone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" cy="2571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05E4F" w:rsidRPr="00205E4F" w:rsidRDefault="00205E4F" w:rsidP="00205E4F">
                            <w:pPr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ED7FE9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4.75pt;margin-top:570.75pt;width:18pt;height:20.2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" fillcolor="white [3212]" stroked="f">
                <v:textbox>
                  <w:txbxContent>
                    <w:p w:rsidR="00205E4F" w:rsidRPr="00205E4F" w:rsidRDefault="00205E4F" w:rsidP="00205E4F">
                      <w:pPr>
                        <w:jc w:val="center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3ED7FE9A" wp14:editId="7F4F25B2">
                <wp:simplePos x="0" y="0"/>
                <wp:positionH relativeFrom="column">
                  <wp:posOffset>3467100</wp:posOffset>
                </wp:positionH>
                <wp:positionV relativeFrom="paragraph">
                  <wp:posOffset>4924425</wp:posOffset>
                </wp:positionV>
                <wp:extent cx="219075" cy="495300"/>
                <wp:effectExtent l="0" t="0" r="9525" b="0"/>
                <wp:wrapNone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9075" cy="4953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05E4F" w:rsidRPr="00205E4F" w:rsidRDefault="00205E4F" w:rsidP="00205E4F">
                            <w:pPr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05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D7FE9A" id="_x0000_s1027" type="#_x0000_t202" style="position:absolute;left:0;text-align:left;margin-left:273pt;margin-top:387.75pt;width:17.25pt;height:39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" fillcolor="white [3212]" stroked="f">
                <v:textbox>
                  <w:txbxContent>
                    <w:p w:rsidR="00205E4F" w:rsidRPr="00205E4F" w:rsidRDefault="00205E4F" w:rsidP="00205E4F">
                      <w:pPr>
                        <w:jc w:val="center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05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3ED7FE9A" wp14:editId="7F4F25B2">
                <wp:simplePos x="0" y="0"/>
                <wp:positionH relativeFrom="column">
                  <wp:posOffset>732790</wp:posOffset>
                </wp:positionH>
                <wp:positionV relativeFrom="paragraph">
                  <wp:posOffset>5124450</wp:posOffset>
                </wp:positionV>
                <wp:extent cx="352425" cy="257175"/>
                <wp:effectExtent l="0" t="0" r="9525" b="9525"/>
                <wp:wrapNone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2425" cy="2571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05E4F" w:rsidRPr="00205E4F" w:rsidRDefault="00205E4F" w:rsidP="00205E4F">
                            <w:pPr>
                              <w:jc w:val="center"/>
                              <w:rPr>
                                <w:sz w:val="24"/>
                              </w:rPr>
                            </w:pPr>
                            <m:oMath>
                              <m:r>
                                <w:rPr>
                                  <w:rFonts w:ascii="Cambria Math" w:hAnsi="Cambria Math"/>
                                  <w:sz w:val="24"/>
                                </w:rPr>
                                <m:t>-3</m:t>
                              </m:r>
                            </m:oMath>
                            <w:r>
                              <w:rPr>
                                <w:sz w:val="24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D7FE9A" id="_x0000_s1028" type="#_x0000_t202" style="position:absolute;left:0;text-align:left;margin-left:57.7pt;margin-top:403.5pt;width:27.75pt;height:20.2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" fillcolor="white [3212]" stroked="f">
                <v:textbox>
                  <w:txbxContent>
                    <w:p w:rsidR="00205E4F" w:rsidRPr="00205E4F" w:rsidRDefault="00205E4F" w:rsidP="00205E4F">
                      <w:pPr>
                        <w:jc w:val="center"/>
                        <w:rPr>
                          <w:sz w:val="24"/>
                        </w:rPr>
                      </w:pPr>
                      <m:oMath>
                        <m:r>
                          <w:rPr>
                            <w:rFonts w:ascii="Cambria Math" w:hAnsi="Cambria Math"/>
                            <w:sz w:val="24"/>
                          </w:rPr>
                          <m:t>-3</m:t>
                        </m:r>
                      </m:oMath>
                      <w:r>
                        <w:rPr>
                          <w:sz w:val="24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3ED7FE9A" wp14:editId="7F4F25B2">
                <wp:simplePos x="0" y="0"/>
                <wp:positionH relativeFrom="column">
                  <wp:posOffset>3324225</wp:posOffset>
                </wp:positionH>
                <wp:positionV relativeFrom="paragraph">
                  <wp:posOffset>3019425</wp:posOffset>
                </wp:positionV>
                <wp:extent cx="228600" cy="257175"/>
                <wp:effectExtent l="0" t="0" r="0" b="9525"/>
                <wp:wrapNone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" cy="2571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05E4F" w:rsidRPr="00205E4F" w:rsidRDefault="00205E4F" w:rsidP="00205E4F">
                            <w:pPr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D7FE9A" id="_x0000_s1029" type="#_x0000_t202" style="position:absolute;left:0;text-align:left;margin-left:261.75pt;margin-top:237.75pt;width:18pt;height:20.2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" fillcolor="white [3212]" stroked="f">
                <v:textbox>
                  <w:txbxContent>
                    <w:p w:rsidR="00205E4F" w:rsidRPr="00205E4F" w:rsidRDefault="00205E4F" w:rsidP="00205E4F">
                      <w:pPr>
                        <w:jc w:val="center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3028950</wp:posOffset>
                </wp:positionV>
                <wp:extent cx="228600" cy="257175"/>
                <wp:effectExtent l="0" t="0" r="0" b="9525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" cy="2571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05E4F" w:rsidRPr="00205E4F" w:rsidRDefault="00205E4F" w:rsidP="00205E4F">
                            <w:pPr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left:0;text-align:left;margin-left:54pt;margin-top:238.5pt;width:18pt;height:20.2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" fillcolor="white [3212]" stroked="f">
                <v:textbox>
                  <w:txbxContent>
                    <w:p w:rsidR="00205E4F" w:rsidRPr="00205E4F" w:rsidRDefault="00205E4F" w:rsidP="00205E4F">
                      <w:pPr>
                        <w:jc w:val="center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33B383EF" wp14:editId="3D61BCDA">
            <wp:extent cx="6687465" cy="46355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710658" cy="46515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AE91CDE" wp14:editId="34375675">
            <wp:extent cx="5594183" cy="3542982"/>
            <wp:effectExtent l="0" t="0" r="6985" b="63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20581" cy="3559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05E4F" w:rsidRDefault="00205E4F" w:rsidP="00205E4F">
      <w:pPr>
        <w:ind w:left="-720"/>
      </w:pPr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3ED7FE9A" wp14:editId="7F4F25B2">
                <wp:simplePos x="0" y="0"/>
                <wp:positionH relativeFrom="column">
                  <wp:posOffset>4410075</wp:posOffset>
                </wp:positionH>
                <wp:positionV relativeFrom="paragraph">
                  <wp:posOffset>2619375</wp:posOffset>
                </wp:positionV>
                <wp:extent cx="228600" cy="257175"/>
                <wp:effectExtent l="0" t="0" r="0" b="9525"/>
                <wp:wrapNone/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" cy="2571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05E4F" w:rsidRPr="00205E4F" w:rsidRDefault="00205E4F" w:rsidP="00205E4F">
                            <w:pPr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D7FE9A" id="_x0000_s1031" type="#_x0000_t202" style="position:absolute;left:0;text-align:left;margin-left:347.25pt;margin-top:206.25pt;width:18pt;height:20.25pt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" fillcolor="white [3212]" stroked="f">
                <v:textbox>
                  <w:txbxContent>
                    <w:p w:rsidR="00205E4F" w:rsidRPr="00205E4F" w:rsidRDefault="00205E4F" w:rsidP="00205E4F">
                      <w:pPr>
                        <w:jc w:val="center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3ED7FE9A" wp14:editId="7F4F25B2">
                <wp:simplePos x="0" y="0"/>
                <wp:positionH relativeFrom="column">
                  <wp:posOffset>200025</wp:posOffset>
                </wp:positionH>
                <wp:positionV relativeFrom="paragraph">
                  <wp:posOffset>2638424</wp:posOffset>
                </wp:positionV>
                <wp:extent cx="209550" cy="276225"/>
                <wp:effectExtent l="0" t="0" r="0" b="9525"/>
                <wp:wrapNone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9550" cy="2762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05E4F" w:rsidRPr="00205E4F" w:rsidRDefault="00205E4F" w:rsidP="00205E4F">
                            <w:pPr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D7FE9A" id="_x0000_s1032" type="#_x0000_t202" style="position:absolute;left:0;text-align:left;margin-left:15.75pt;margin-top:207.75pt;width:16.5pt;height:21.75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" fillcolor="white [3212]" stroked="f">
                <v:textbox>
                  <w:txbxContent>
                    <w:p w:rsidR="00205E4F" w:rsidRPr="00205E4F" w:rsidRDefault="00205E4F" w:rsidP="00205E4F">
                      <w:pPr>
                        <w:jc w:val="center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3ED7FE9A" wp14:editId="7F4F25B2">
                <wp:simplePos x="0" y="0"/>
                <wp:positionH relativeFrom="column">
                  <wp:posOffset>37465</wp:posOffset>
                </wp:positionH>
                <wp:positionV relativeFrom="paragraph">
                  <wp:posOffset>542925</wp:posOffset>
                </wp:positionV>
                <wp:extent cx="314325" cy="257175"/>
                <wp:effectExtent l="0" t="0" r="9525" b="9525"/>
                <wp:wrapNone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4325" cy="2571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05E4F" w:rsidRPr="00205E4F" w:rsidRDefault="00205E4F" w:rsidP="00205E4F">
                            <w:pPr>
                              <w:jc w:val="center"/>
                              <w:rPr>
                                <w:sz w:val="24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  <w:sz w:val="24"/>
                                  </w:rPr>
                                  <m:t>-5</m:t>
                                </m:r>
                              </m:oMath>
                            </m:oMathPara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D7FE9A" id="_x0000_s1033" type="#_x0000_t202" style="position:absolute;left:0;text-align:left;margin-left:2.95pt;margin-top:42.75pt;width:24.75pt;height:20.2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" fillcolor="white [3212]" stroked="f">
                <v:textbox>
                  <w:txbxContent>
                    <w:p w:rsidR="00205E4F" w:rsidRPr="00205E4F" w:rsidRDefault="00205E4F" w:rsidP="00205E4F">
                      <w:pPr>
                        <w:jc w:val="center"/>
                        <w:rPr>
                          <w:sz w:val="24"/>
                        </w:rPr>
                      </w:pPr>
                      <m:oMathPara>
                        <m:oMath>
                          <m:r>
                            <w:rPr>
                              <w:rFonts w:ascii="Cambria Math" w:hAnsi="Cambria Math"/>
                              <w:sz w:val="24"/>
                            </w:rPr>
                            <m:t>-5</m:t>
                          </m:r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531E9A95" wp14:editId="257C0B61">
            <wp:extent cx="5448300" cy="3596763"/>
            <wp:effectExtent l="0" t="0" r="0" b="381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67728" cy="3609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05E4F" w:rsidRDefault="00205E4F" w:rsidP="00205E4F">
      <w:pPr>
        <w:ind w:left="-720"/>
      </w:pPr>
    </w:p>
    <w:p w:rsidR="00205E4F" w:rsidRDefault="00205E4F" w:rsidP="00205E4F">
      <w:pPr>
        <w:ind w:left="-720"/>
      </w:pPr>
    </w:p>
    <w:p w:rsidR="00205E4F" w:rsidRDefault="00205E4F" w:rsidP="00205E4F">
      <w:pPr>
        <w:ind w:left="-720"/>
      </w:pPr>
    </w:p>
    <w:p w:rsidR="00205E4F" w:rsidRDefault="00205E4F" w:rsidP="00205E4F">
      <w:pPr>
        <w:ind w:left="-720"/>
      </w:pPr>
    </w:p>
    <w:p w:rsidR="00205E4F" w:rsidRDefault="00205E4F" w:rsidP="00205E4F">
      <w:pPr>
        <w:ind w:left="-720"/>
      </w:pPr>
    </w:p>
    <w:p w:rsidR="00205E4F" w:rsidRDefault="00205E4F" w:rsidP="00205E4F">
      <w:pPr>
        <w:ind w:left="-720"/>
      </w:pPr>
    </w:p>
    <w:p w:rsidR="00205E4F" w:rsidRDefault="00150138" w:rsidP="00205E4F">
      <w:pPr>
        <w:ind w:left="-720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9744" behindDoc="0" locked="0" layoutInCell="1" allowOverlap="1" wp14:anchorId="2B9F0237" wp14:editId="0E24BAAC">
                <wp:simplePos x="0" y="0"/>
                <wp:positionH relativeFrom="column">
                  <wp:posOffset>3781425</wp:posOffset>
                </wp:positionH>
                <wp:positionV relativeFrom="paragraph">
                  <wp:posOffset>161925</wp:posOffset>
                </wp:positionV>
                <wp:extent cx="962025" cy="504825"/>
                <wp:effectExtent l="0" t="0" r="9525" b="9525"/>
                <wp:wrapNone/>
                <wp:docPr id="1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62025" cy="5048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50138" w:rsidRPr="00150138" w:rsidRDefault="00150138" w:rsidP="00150138">
                            <w:pPr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  <m:oMathPara>
                              <m:oMath>
                                <m:d>
                                  <m:dPr>
                                    <m:begChr m:val="["/>
                                    <m:endChr m:val="]"/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26"/>
                                        <w:szCs w:val="26"/>
                                      </w:rPr>
                                    </m:ctrlPr>
                                  </m:dPr>
                                  <m:e>
                                    <m:m>
                                      <m:mPr>
                                        <m:mcs>
                                          <m:mc>
                                            <m:mcPr>
                                              <m:count m:val="2"/>
                                              <m:mcJc m:val="center"/>
                                            </m:mcPr>
                                          </m:mc>
                                        </m:mcs>
                                        <m:ctrlPr>
                                          <w:rPr>
                                            <w:rFonts w:ascii="Cambria Math" w:hAnsi="Cambria Math"/>
                                            <w:i/>
                                            <w:sz w:val="26"/>
                                            <w:szCs w:val="26"/>
                                          </w:rPr>
                                        </m:ctrlPr>
                                      </m:mPr>
                                      <m:mr>
                                        <m:e>
                                          <m:r>
                                            <w:rPr>
                                              <w:rFonts w:ascii="Cambria Math" w:hAnsi="Cambria Math"/>
                                              <w:sz w:val="26"/>
                                              <w:szCs w:val="26"/>
                                            </w:rPr>
                                            <m:t>0</m:t>
                                          </m:r>
                                        </m:e>
                                        <m:e>
                                          <m:r>
                                            <w:rPr>
                                              <w:rFonts w:ascii="Cambria Math" w:hAnsi="Cambria Math"/>
                                              <w:sz w:val="26"/>
                                              <w:szCs w:val="26"/>
                                            </w:rPr>
                                            <m:t>-4x</m:t>
                                          </m:r>
                                        </m:e>
                                      </m:mr>
                                      <m:mr>
                                        <m:e>
                                          <m:r>
                                            <w:rPr>
                                              <w:rFonts w:ascii="Cambria Math" w:hAnsi="Cambria Math"/>
                                              <w:sz w:val="26"/>
                                              <w:szCs w:val="26"/>
                                            </w:rPr>
                                            <m:t>2y</m:t>
                                          </m:r>
                                        </m:e>
                                        <m:e>
                                          <m:r>
                                            <w:rPr>
                                              <w:rFonts w:ascii="Cambria Math" w:hAnsi="Cambria Math"/>
                                              <w:sz w:val="26"/>
                                              <w:szCs w:val="26"/>
                                            </w:rPr>
                                            <m:t>-5</m:t>
                                          </m:r>
                                        </m:e>
                                      </m:mr>
                                    </m:m>
                                  </m:e>
                                </m:d>
                              </m:oMath>
                            </m:oMathPara>
                          </w:p>
                        </w:txbxContent>
                      </wps:txbx>
                      <wps:bodyPr rot="0" vert="horz" wrap="square" lIns="91440" tIns="45720" rIns="91440" bIns="45720" anchor="b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9F0237" id="_x0000_s1034" type="#_x0000_t202" style="position:absolute;left:0;text-align:left;margin-left:297.75pt;margin-top:12.75pt;width:75.75pt;height:39.75pt;z-index:2516797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" fillcolor="white [3212]" stroked="f">
                <v:textbox>
                  <w:txbxContent>
                    <w:p w:rsidR="00150138" w:rsidRPr="00150138" w:rsidRDefault="00150138" w:rsidP="00150138">
                      <w:pPr>
                        <w:jc w:val="center"/>
                        <w:rPr>
                          <w:sz w:val="26"/>
                          <w:szCs w:val="26"/>
                        </w:rPr>
                      </w:pPr>
                      <m:oMathPara>
                        <m:oMath>
                          <m:d>
                            <m:dPr>
                              <m:begChr m:val="["/>
                              <m:endChr m:val="]"/>
                              <m:ctrlPr>
                                <w:rPr>
                                  <w:rFonts w:ascii="Cambria Math" w:hAnsi="Cambria Math"/>
                                  <w:i/>
                                  <w:sz w:val="26"/>
                                  <w:szCs w:val="26"/>
                                </w:rPr>
                              </m:ctrlPr>
                            </m:dPr>
                            <m:e>
                              <m:m>
                                <m:mPr>
                                  <m:mcs>
                                    <m:mc>
                                      <m:mcPr>
                                        <m:count m:val="2"/>
                                        <m:mcJc m:val="center"/>
                                      </m:mcPr>
                                    </m:mc>
                                  </m:mcs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6"/>
                                      <w:szCs w:val="26"/>
                                    </w:rPr>
                                  </m:ctrlPr>
                                </m:mPr>
                                <m:mr>
                                  <m:e>
                                    <m:r>
                                      <w:rPr>
                                        <w:rFonts w:ascii="Cambria Math" w:hAnsi="Cambria Math"/>
                                        <w:sz w:val="26"/>
                                        <w:szCs w:val="26"/>
                                      </w:rPr>
                                      <m:t>0</m:t>
                                    </m:r>
                                  </m:e>
                                  <m:e>
                                    <m:r>
                                      <w:rPr>
                                        <w:rFonts w:ascii="Cambria Math" w:hAnsi="Cambria Math"/>
                                        <w:sz w:val="26"/>
                                        <w:szCs w:val="26"/>
                                      </w:rPr>
                                      <m:t>-4x</m:t>
                                    </m:r>
                                  </m:e>
                                </m:mr>
                                <m:mr>
                                  <m:e>
                                    <m:r>
                                      <w:rPr>
                                        <w:rFonts w:ascii="Cambria Math" w:hAnsi="Cambria Math"/>
                                        <w:sz w:val="26"/>
                                        <w:szCs w:val="26"/>
                                      </w:rPr>
                                      <m:t>2y</m:t>
                                    </m:r>
                                  </m:e>
                                  <m:e>
                                    <m:r>
                                      <w:rPr>
                                        <w:rFonts w:ascii="Cambria Math" w:hAnsi="Cambria Math"/>
                                        <w:sz w:val="26"/>
                                        <w:szCs w:val="26"/>
                                      </w:rPr>
                                      <m:t>-5</m:t>
                                    </m:r>
                                  </m:e>
                                </m:mr>
                              </m:m>
                            </m:e>
                          </m:d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7696" behindDoc="0" locked="0" layoutInCell="1" allowOverlap="1" wp14:anchorId="1BFE2ABD" wp14:editId="00BA4AB0">
                <wp:simplePos x="0" y="0"/>
                <wp:positionH relativeFrom="column">
                  <wp:posOffset>3371850</wp:posOffset>
                </wp:positionH>
                <wp:positionV relativeFrom="paragraph">
                  <wp:posOffset>152400</wp:posOffset>
                </wp:positionV>
                <wp:extent cx="314325" cy="485775"/>
                <wp:effectExtent l="0" t="0" r="9525" b="9525"/>
                <wp:wrapNone/>
                <wp:docPr id="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4325" cy="4857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50138" w:rsidRPr="00205E4F" w:rsidRDefault="00150138" w:rsidP="00150138">
                            <w:pPr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-y 0</w:t>
                            </w:r>
                          </w:p>
                        </w:txbxContent>
                      </wps:txbx>
                      <wps:bodyPr rot="0" vert="horz" wrap="square" lIns="91440" tIns="45720" rIns="91440" bIns="45720" anchor="b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FE2ABD" id="_x0000_s1035" type="#_x0000_t202" style="position:absolute;left:0;text-align:left;margin-left:265.5pt;margin-top:12pt;width:24.75pt;height:38.25pt;z-index:2516776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" fillcolor="white [3212]" stroked="f">
                <v:textbox>
                  <w:txbxContent>
                    <w:p w:rsidR="00150138" w:rsidRPr="00205E4F" w:rsidRDefault="00150138" w:rsidP="00150138">
                      <w:pPr>
                        <w:jc w:val="center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-y 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37F0EFE9" wp14:editId="31308FEB">
                <wp:simplePos x="0" y="0"/>
                <wp:positionH relativeFrom="column">
                  <wp:posOffset>1038225</wp:posOffset>
                </wp:positionH>
                <wp:positionV relativeFrom="paragraph">
                  <wp:posOffset>361950</wp:posOffset>
                </wp:positionV>
                <wp:extent cx="228600" cy="257175"/>
                <wp:effectExtent l="0" t="0" r="0" b="9525"/>
                <wp:wrapNone/>
                <wp:docPr id="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" cy="2571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50138" w:rsidRPr="00205E4F" w:rsidRDefault="00150138" w:rsidP="00205E4F">
                            <w:pPr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F0EFE9" id="_x0000_s1036" type="#_x0000_t202" style="position:absolute;left:0;text-align:left;margin-left:81.75pt;margin-top:28.5pt;width:18pt;height:20.25pt;z-index:2516756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" fillcolor="white [3212]" stroked="f">
                <v:textbox>
                  <w:txbxContent>
                    <w:p w:rsidR="00150138" w:rsidRPr="00205E4F" w:rsidRDefault="00150138" w:rsidP="00205E4F">
                      <w:pPr>
                        <w:jc w:val="center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 w:rsidR="00205E4F">
        <w:rPr>
          <w:noProof/>
        </w:rPr>
        <w:drawing>
          <wp:inline distT="0" distB="0" distL="0" distR="0" wp14:anchorId="317E41CB" wp14:editId="71B0893B">
            <wp:extent cx="6219825" cy="3204273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230659" cy="32098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F131C" w:rsidRDefault="00C25D92" w:rsidP="00C25D92">
      <w:r w:rsidRPr="00C25D92">
        <w:rPr>
          <w:rFonts w:ascii="Berlin Sans FB Demi" w:hAnsi="Berlin Sans FB Demi"/>
          <w:sz w:val="40"/>
          <w:szCs w:val="40"/>
        </w:rPr>
        <w:t>Matrix Equality</w:t>
      </w:r>
      <w:r>
        <w:tab/>
      </w:r>
      <w:r>
        <w:tab/>
        <w:t>period_______</w:t>
      </w:r>
      <w:r>
        <w:tab/>
      </w:r>
      <w:r>
        <w:tab/>
        <w:t>Name ________________________</w:t>
      </w:r>
    </w:p>
    <w:p w:rsidR="00C25D92" w:rsidRDefault="00C25D92" w:rsidP="00C25D92"/>
    <w:p w:rsidR="00C25D92" w:rsidRDefault="00C25D92" w:rsidP="00C25D92">
      <w:pPr>
        <w:rPr>
          <w:rFonts w:ascii="Cambria" w:hAnsi="Cambria"/>
          <w:b/>
        </w:rPr>
      </w:pPr>
      <w:r w:rsidRPr="00C25D92">
        <w:rPr>
          <w:rFonts w:ascii="Cambria" w:hAnsi="Cambria"/>
          <w:b/>
        </w:rPr>
        <w:t>Solve for the missing matrix (denoted by the capital variable).</w:t>
      </w:r>
    </w:p>
    <w:p w:rsidR="00C25D92" w:rsidRPr="00C25D92" w:rsidRDefault="00C25D92" w:rsidP="00C25D92">
      <w:pPr>
        <w:rPr>
          <w:rFonts w:ascii="Cambria" w:hAnsi="Cambria"/>
          <w:b/>
        </w:rPr>
      </w:pPr>
    </w:p>
    <w:p w:rsidR="00CF131C" w:rsidRDefault="00CF131C" w:rsidP="00C25D92">
      <w:pPr>
        <w:ind w:left="-360"/>
      </w:pPr>
      <w:r>
        <w:rPr>
          <w:noProof/>
        </w:rPr>
        <w:drawing>
          <wp:inline distT="0" distB="0" distL="0" distR="0" wp14:anchorId="3E0C2E80" wp14:editId="686943B2">
            <wp:extent cx="5229225" cy="4191000"/>
            <wp:effectExtent l="0" t="0" r="9525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t="7368"/>
                    <a:stretch/>
                  </pic:blipFill>
                  <pic:spPr bwMode="auto">
                    <a:xfrm>
                      <a:off x="0" y="0"/>
                      <a:ext cx="5229225" cy="4191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25D92" w:rsidRDefault="00C25D92" w:rsidP="00205E4F">
      <w:pPr>
        <w:ind w:left="-720"/>
      </w:pPr>
    </w:p>
    <w:p w:rsidR="00C25D92" w:rsidRDefault="00C25D92" w:rsidP="00C25D92">
      <w:pPr>
        <w:ind w:left="-270"/>
      </w:pPr>
      <w:bookmarkStart w:id="1" w:name="_GoBack"/>
      <w:r>
        <w:rPr>
          <w:noProof/>
        </w:rPr>
        <w:drawing>
          <wp:inline distT="0" distB="0" distL="0" distR="0" wp14:anchorId="21D40D68" wp14:editId="36665CF0">
            <wp:extent cx="5666297" cy="2743200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b="12568"/>
                    <a:stretch/>
                  </pic:blipFill>
                  <pic:spPr bwMode="auto">
                    <a:xfrm>
                      <a:off x="0" y="0"/>
                      <a:ext cx="5687185" cy="275331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1"/>
    </w:p>
    <w:sectPr w:rsidR="00C25D92" w:rsidSect="00C25D92">
      <w:pgSz w:w="12240" w:h="15840"/>
      <w:pgMar w:top="630" w:right="1440" w:bottom="135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5E4F"/>
    <w:rsid w:val="00010FA9"/>
    <w:rsid w:val="00150138"/>
    <w:rsid w:val="001702AC"/>
    <w:rsid w:val="00205E4F"/>
    <w:rsid w:val="00640A06"/>
    <w:rsid w:val="009A1C54"/>
    <w:rsid w:val="00C25D92"/>
    <w:rsid w:val="00CF131C"/>
    <w:rsid w:val="00D05FC0"/>
    <w:rsid w:val="00D848CB"/>
    <w:rsid w:val="00EF6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FC9B19"/>
  <w15:chartTrackingRefBased/>
  <w15:docId w15:val="{05AD0045-CE02-4CE4-95AD-3E9054F07E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205E4F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5013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013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akersc\AppData\Local\Chemistry%20Add-in%20for%20Word\Chemistry%20Gallery\Chem4Word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olsStorage xmlns="urn:schemas-microsoft-com.VSTO2008Demos.ControlsStorage">
  <Controls>AAEAAAD/////AQAAAAAAAAAMAgAAAEVDaGVtNFdvcmQuQ29yZSwgVmVyc2lvbj0xLjYuMC4wLCBDdWx0dXJlPW5ldXRyYWwsIFB1YmxpY0tleVRva2VuPW51bGwHAQAAAAABAAAAAAAAAAQgQ2hlbTRXb3JkLkNvcmUuQ29udHJvbFByb3BlcnRpZXMCAAAACw==</Controls>
</ControlsStorage>
</file>

<file path=customXml/itemProps1.xml><?xml version="1.0" encoding="utf-8"?>
<ds:datastoreItem xmlns:ds="http://schemas.openxmlformats.org/officeDocument/2006/customXml" ds:itemID="{5DD25A1D-188F-40D7-99FA-CEEE5A5F6ACE}">
  <ds:schemaRefs>
    <ds:schemaRef ds:uri="urn:schemas-microsoft-com.VSTO2008Demos.ControlsStorag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Chem4Word</Template>
  <TotalTime>1419</TotalTime>
  <Pages>3</Pages>
  <Words>23</Words>
  <Characters>134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Scott Baker</dc:creator>
  <cp:keywords/>
  <dc:description/>
  <cp:lastModifiedBy>Scott Baker</cp:lastModifiedBy>
  <cp:revision>1</cp:revision>
  <cp:lastPrinted>2017-05-03T13:13:00Z</cp:lastPrinted>
  <dcterms:created xsi:type="dcterms:W3CDTF">2017-05-02T17:28:00Z</dcterms:created>
  <dcterms:modified xsi:type="dcterms:W3CDTF">2017-05-04T12:34:00Z</dcterms:modified>
</cp:coreProperties>
</file>